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392A48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5655310</wp:posOffset>
                </wp:positionV>
                <wp:extent cx="3360420" cy="485775"/>
                <wp:effectExtent l="0" t="0" r="0" b="0"/>
                <wp:wrapNone/>
                <wp:docPr id="21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4A09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Recibido en tiempo y forma, con varias prácticas realizadas a lo largo de la carrera.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191.25pt;margin-top:445.3pt;height:38.25pt;width:264.6pt;z-index:251704320;mso-width-relative:page;mso-height-relative:page;" filled="f" stroked="f" coordsize="21600,21600" o:gfxdata="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DhvNw3AAAAAsBAAAPAAAAAAAAAAEAIAAAACIA&#10;AABkcnMvZG93bnJldi54bWxQSwECFAAUAAAACACHTuJATylPW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6D4A09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Recibido en tiempo y forma, con varias prácticas realizadas a lo largo de la carrera.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5302885</wp:posOffset>
                </wp:positionV>
                <wp:extent cx="2506345" cy="438150"/>
                <wp:effectExtent l="0" t="0" r="0" b="0"/>
                <wp:wrapNone/>
                <wp:docPr id="2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CBC3B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Facultad de Ingeniería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42.75pt;margin-top:417.55pt;height:34.5pt;width:197.35pt;z-index:251703296;mso-width-relative:page;mso-height-relative:page;" filled="f" stroked="f" coordsize="21600,21600" o:gfxdata="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aPEtNsAAAALAQAADwAAAAAAAAABACAAAAAiAAAAZHJz&#10;L2Rvd25yZXYueG1sUEsBAhQAFAAAAAgAh07iQOjWWsw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3CBC3B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Facultad de Ingeniería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4916170</wp:posOffset>
                </wp:positionV>
                <wp:extent cx="3877945" cy="48577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A5A07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Primaria: Completa </w:t>
                            </w:r>
                          </w:p>
                          <w:p w14:paraId="488EFDA1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Secundaria : Completa</w:t>
                            </w:r>
                          </w:p>
                          <w:p w14:paraId="7EFCBB70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182.85pt;margin-top:387.1pt;height:38.25pt;width:305.35pt;z-index:251692032;mso-width-relative:page;mso-height-relative:page;" filled="f" stroked="f" coordsize="21600,21600" o:gfxdata="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MLofXdAAAACwEAAA8AAAAAAAAAAQAgAAAA&#10;IgAAAGRycy9kb3ducmV2LnhtbFBLAQIUABQAAAAIAIdO4kBK2NvkPwIAAGg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6A5A07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Primaria: Completa </w:t>
                      </w:r>
                    </w:p>
                    <w:p w14:paraId="488EFDA1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Secundaria : Completa</w:t>
                      </w:r>
                    </w:p>
                    <w:p w14:paraId="7EFCBB70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4533265</wp:posOffset>
                </wp:positionV>
                <wp:extent cx="1835785" cy="4381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2B8AA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57.75pt;margin-top:356.95pt;height:34.5pt;width:144.55pt;z-index:251691008;mso-width-relative:page;mso-height-relative:page;" filled="f" stroked="f" coordsize="21600,21600" o:gfxdata="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cJV23AAAAAsBAAAPAAAAAAAAAAEAIAAAACIAAABk&#10;cnMvZG93bnJldi54bWxQSwECFAAUAAAACACHTuJA41UEq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72B8AA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Colegio Del Prado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8884285</wp:posOffset>
                </wp:positionV>
                <wp:extent cx="3366770" cy="438150"/>
                <wp:effectExtent l="0" t="0" r="0" b="0"/>
                <wp:wrapNone/>
                <wp:docPr id="19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3983A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Logueras y Perforación en Hualilán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227.75pt;margin-top:699.55pt;height:34.5pt;width:265.1pt;z-index:251702272;mso-width-relative:page;mso-height-relative:page;" filled="f" stroked="f" coordsize="21600,21600" o:gfxdata="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BqdW13QAAAA0BAAAPAAAAAAAAAAEAIAAAACIA&#10;AABkcnMvZG93bnJldi54bWxQSwECFAAUAAAACACHTuJADgmLJ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53983A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Logueras y Perforación en Hualilán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7977505</wp:posOffset>
                </wp:positionV>
                <wp:extent cx="1205230" cy="331470"/>
                <wp:effectExtent l="0" t="0" r="0" b="0"/>
                <wp:wrapNone/>
                <wp:docPr id="43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EACA5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Adaptabilidad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.45pt;margin-top:628.15pt;height:26.1pt;width:94.9pt;z-index:251701248;mso-width-relative:page;mso-height-relative:page;" filled="f" stroked="f" coordsize="21600,21600" o:gfxdata="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MKAVtsAAAALAQAADwAAAAAAAAABACAAAAAiAAAA&#10;ZHJzL2Rvd25yZXYueG1sUEsBAhQAFAAAAAgAh07iQKuko3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1EACA5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Adaptabilidad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-1029970</wp:posOffset>
                </wp:positionV>
                <wp:extent cx="7853680" cy="10822305"/>
                <wp:effectExtent l="0" t="0" r="10160" b="1333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3680" cy="10822305"/>
                          <a:chOff x="13327" y="257"/>
                          <a:chExt cx="12368" cy="1704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759" y="257"/>
                            <a:ext cx="11936" cy="1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327" y="455"/>
                            <a:ext cx="4302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91.2pt;margin-top:-81.1pt;height:852.15pt;width:618.4pt;z-index:-251656192;mso-width-relative:page;mso-height-relative:page;" coordorigin="13327,257" coordsize="12368,17043" o:gfxdata="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">
                <o:lock v:ext="edit" aspectratio="f"/>
                <v:shape id="图片 2" o:spid="_x0000_s1026" o:spt="75" type="#_x0000_t75" style="position:absolute;left:13759;top:257;height:16846;width:11936;" filled="f" o:preferrelative="t" stroked="f" coordsize="21600,21600" o:gfxdata="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FrPo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o:title=""/>
                  <o:lock v:ext="edit" aspectratio="t"/>
                </v:shape>
                <v:shape id="图片 1" o:spid="_x0000_s1026" o:spt="75" type="#_x0000_t75" style="position:absolute;left:13327;top:455;height:16845;width:4302;" filled="f" o:preferrelative="t" stroked="f" coordsize="21600,21600" o:gfxdata="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mXC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8510905</wp:posOffset>
                </wp:positionV>
                <wp:extent cx="3215005" cy="438150"/>
                <wp:effectExtent l="0" t="0" r="0" b="0"/>
                <wp:wrapNone/>
                <wp:docPr id="42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2A51C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Reacciones químicas de CaCO3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227.75pt;margin-top:670.15pt;height:34.5pt;width:253.15pt;z-index:251700224;mso-width-relative:page;mso-height-relative:page;" filled="f" stroked="f" coordsize="21600,21600" o:gfxdata="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RTpPN0AAAANAQAADwAAAAAAAAABACAAAAAiAAAA&#10;ZHJzL2Rvd25yZXYueG1sUEsBAhQAFAAAAAgAh07iQPC1mTs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C2A51C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Reacciones químicas de CaCO3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8129905</wp:posOffset>
                </wp:positionV>
                <wp:extent cx="2140585" cy="4381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C1D23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Lixiviación de Cobre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228.95pt;margin-top:640.15pt;height:34.5pt;width:168.55pt;z-index:251698176;mso-width-relative:page;mso-height-relative:page;" filled="f" stroked="f" coordsize="21600,21600" o:gfxdata="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0FYpt4AAAANAQAADwAAAAAAAAABACAAAAAi&#10;AAAAZHJzL2Rvd25yZXYueG1sUEsBAhQAFAAAAAgAh07iQL4Hono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5C1D23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Lixiviación de Cobre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7699375</wp:posOffset>
                </wp:positionV>
                <wp:extent cx="2437130" cy="43815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D384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28"/>
                                <w:szCs w:val="36"/>
                                <w:lang w:val="es-ES" w:eastAsia="zh-CN"/>
                              </w:rPr>
                              <w:t>Análisis Granulométrico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227.75pt;margin-top:606.25pt;height:34.5pt;width:191.9pt;z-index:251696128;mso-width-relative:page;mso-height-relative:page;" filled="f" stroked="f" coordsize="21600,21600" o:gfxdata="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Mv0N3AAAAA0BAAAPAAAAAAAAAAEAIAAAACIAAABk&#10;cnMvZG93bnJldi54bWxQSwECFAAUAAAACACHTuJA7IU3C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F6D384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28"/>
                          <w:szCs w:val="36"/>
                          <w:lang w:val="es-ES" w:eastAsia="zh-CN"/>
                        </w:rPr>
                        <w:t>Análisis Granulométrico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7714615</wp:posOffset>
                </wp:positionV>
                <wp:extent cx="368935" cy="159512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159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689B0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</w:p>
                          <w:p w14:paraId="3EDEF3E9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</w:t>
                            </w:r>
                          </w:p>
                          <w:p w14:paraId="0F8F90F1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3.</w:t>
                            </w:r>
                          </w:p>
                          <w:p w14:paraId="7658E5FE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191.6pt;margin-top:607.45pt;height:125.6pt;width:29.05pt;z-index:251695104;mso-width-relative:page;mso-height-relative:page;" filled="f" stroked="f" coordsize="21600,21600" o:gfxdata="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LdBym3QAAAA0BAAAPAAAAAAAAAAEAIAAAACIA&#10;AABkcnMvZG93bnJldi54bWxQSwECFAAUAAAACACHTuJAbPZ15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B689B0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1.</w:t>
                      </w:r>
                    </w:p>
                    <w:p w14:paraId="3EDEF3E9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</w:t>
                      </w:r>
                    </w:p>
                    <w:p w14:paraId="0F8F90F1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3.</w:t>
                      </w:r>
                    </w:p>
                    <w:p w14:paraId="7658E5FE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7049770</wp:posOffset>
                </wp:positionV>
                <wp:extent cx="3747770" cy="64452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CEE86">
                            <w:pPr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Prácticas realizadas en el laboratorio de la Facultad de Ingeniería, Caleras, en el proyecto Hualilán, extracción de arcillas.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187.65pt;margin-top:555.1pt;height:50.75pt;width:295.1pt;z-index:251686912;mso-width-relative:page;mso-height-relative:page;" filled="f" stroked="f" coordsize="21600,21600" o:gfxdata="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YT7H3AAAAA0BAAAPAAAAAAAAAAEAIAAAACIA&#10;AABkcnMvZG93bnJldi54bWxQSwECFAAUAAAACACHTuJA80ams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4CEE86">
                      <w:pPr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Prácticas realizadas en el laboratorio de la Facultad de Ingeniería, Caleras, en el proyecto Hualilán, extracción de arcillas.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6036310</wp:posOffset>
                </wp:positionV>
                <wp:extent cx="2340610" cy="8699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A63A6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  <w:t xml:space="preserve">Experiencia </w:t>
                            </w:r>
                          </w:p>
                          <w:p w14:paraId="7A4EAF4E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  <w:t>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226.7pt;margin-top:475.3pt;height:68.5pt;width:184.3pt;z-index:251694080;mso-width-relative:page;mso-height-relative:page;" filled="f" stroked="f" coordsize="21600,21600" o:gfxdata="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ZMPWDdAAAADQEAAA8AAAAAAAAAAQAgAAAAIgAA&#10;AGRycy9kb3ducmV2LnhtbFBLAQIUABQAAAAIAIdO4kAo6Whu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4A63A6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  <w:t xml:space="preserve">Experiencia </w:t>
                      </w:r>
                    </w:p>
                    <w:p w14:paraId="7A4EAF4E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  <w:t>Laboral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6163945</wp:posOffset>
            </wp:positionV>
            <wp:extent cx="486410" cy="486410"/>
            <wp:effectExtent l="0" t="0" r="8890" b="8890"/>
            <wp:wrapNone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5114290</wp:posOffset>
                </wp:positionV>
                <wp:extent cx="3877945" cy="57721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CD8A4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522.45pt;margin-top:402.7pt;height:45.45pt;width:305.35pt;z-index:251693056;mso-width-relative:page;mso-height-relative:page;" filled="f" stroked="f" coordsize="21600,21600" o:gfxdata="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f6AoHcAAAADQEAAA8AAAAAAAAAAQAgAAAAIgAA&#10;AGRycy9kb3ducmV2LnhtbFBLAQIUABQAAAAIAIdO4kBNUhFY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1CD8A4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4194810</wp:posOffset>
                </wp:positionV>
                <wp:extent cx="2222500" cy="57340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EB59B">
                            <w:pPr>
                              <w:rPr>
                                <w:rFonts w:hint="eastAsia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n-US" w:eastAsia="zh-CN"/>
                              </w:rPr>
                              <w:t>Educa</w:t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n-US" w:eastAsia="zh-CN"/>
                              </w:rPr>
                              <w:t>i</w:t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  <w:t>ó</w:t>
                            </w:r>
                            <w:r>
                              <w:rPr>
                                <w:rFonts w:hint="eastAsia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229.1pt;margin-top:330.3pt;height:45.15pt;width:175pt;z-index:251688960;mso-width-relative:page;mso-height-relative:page;" filled="f" stroked="f" coordsize="21600,21600" o:gfxdata="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At0HbAAAACwEAAA8AAAAAAAAAAQAgAAAAIgAAAGRy&#10;cy9kb3ducmV2LnhtbFBLAQIUABQAAAAIAIdO4kB1LoDD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AEB59B">
                      <w:pPr>
                        <w:rPr>
                          <w:rFonts w:hint="eastAsia" w:ascii="Mona-Sans Black" w:hAnsi="Mona-Sans Black" w:cs="Mona-Sans Black"/>
                          <w:color w:val="FBB03B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Mona-Sans Black" w:hAnsi="Mona-Sans Black" w:cs="Mona-Sans Black"/>
                          <w:color w:val="FBB03B"/>
                          <w:sz w:val="52"/>
                          <w:szCs w:val="52"/>
                          <w:lang w:val="en-US" w:eastAsia="zh-CN"/>
                        </w:rPr>
                        <w:t>Educa</w:t>
                      </w: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  <w:t>c</w:t>
                      </w:r>
                      <w:r>
                        <w:rPr>
                          <w:rFonts w:hint="eastAsia" w:ascii="Mona-Sans Black" w:hAnsi="Mona-Sans Black" w:cs="Mona-Sans Black"/>
                          <w:color w:val="FBB03B"/>
                          <w:sz w:val="52"/>
                          <w:szCs w:val="52"/>
                          <w:lang w:val="en-US" w:eastAsia="zh-CN"/>
                        </w:rPr>
                        <w:t>i</w:t>
                      </w: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  <w:t>ó</w:t>
                      </w:r>
                      <w:r>
                        <w:rPr>
                          <w:rFonts w:hint="eastAsia" w:ascii="Mona-Sans Black" w:hAnsi="Mona-Sans Black" w:cs="Mona-Sans Black"/>
                          <w:color w:val="FBB03B"/>
                          <w:sz w:val="52"/>
                          <w:szCs w:val="52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4258945</wp:posOffset>
            </wp:positionV>
            <wp:extent cx="498475" cy="498475"/>
            <wp:effectExtent l="0" t="0" r="15875" b="15875"/>
            <wp:wrapNone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8297545</wp:posOffset>
                </wp:positionV>
                <wp:extent cx="391795" cy="4381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2BC97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8" name="Imagen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n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188pt;margin-top:653.35pt;height:34.5pt;width:30.85pt;z-index:251697152;mso-width-relative:page;mso-height-relative:page;" filled="f" stroked="f" coordsize="21600,21600" o:gfxdata="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8Nuw33QAAAA0BAAAPAAAAAAAAAAEAIAAAACIA&#10;AABkcnMvZG93bnJldi54bWxQSwECFAAUAAAACACHTuJA6z+oGz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B2BC97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8" name="Imagen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n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3456305</wp:posOffset>
                </wp:positionV>
                <wp:extent cx="4037965" cy="73215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965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E2D5F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Nombre Completo: Alejo Valentino Mallea Lara</w:t>
                            </w:r>
                          </w:p>
                          <w:p w14:paraId="6ECD7EF4">
                            <w:pP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Estudiante cursando último año de la tecnicatura en minas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175.05pt;margin-top:272.15pt;height:57.65pt;width:317.95pt;z-index:251684864;mso-width-relative:page;mso-height-relative:page;" filled="f" stroked="f" coordsize="21600,21600" o:gfxdata="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qnXILcAAAACwEAAA8AAAAAAAAAAQAgAAAAIgAA&#10;AGRycy9kb3ducmV2LnhtbFBLAQIUABQAAAAIAIdO4kCa6dJp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DE2D5F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Nombre Completo: Alejo Valentino Mallea Lara</w:t>
                      </w:r>
                    </w:p>
                    <w:p w14:paraId="6ECD7EF4">
                      <w:pP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Estudiante cursando último año de la tecnicatura en minas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7879080</wp:posOffset>
                </wp:positionV>
                <wp:extent cx="954405" cy="4762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75857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Trabajo en Equipo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-71.25pt;margin-top:620.4pt;height:37.5pt;width:75.15pt;z-index:251676672;mso-width-relative:page;mso-height-relative:page;" filled="f" stroked="f" coordsize="21600,21600" o:gfxdata="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nDHe9wAAAAMAQAADwAAAAAAAAABACAAAAAiAAAA&#10;ZHJzL2Rvd25yZXYueG1sUEsBAhQAFAAAAAgAh07iQEdQ93w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175857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Trabajo en Equipo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7520305</wp:posOffset>
                </wp:positionV>
                <wp:extent cx="1205230" cy="3314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12ADD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Responsabilidad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.25pt;margin-top:592.15pt;height:26.1pt;width:94.9pt;z-index:251678720;mso-width-relative:page;mso-height-relative:page;" filled="f" stroked="f" coordsize="21600,21600" o:gfxdata="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Cw9HLbAAAACwEAAA8AAAAAAAAAAQAgAAAAIgAAAGRy&#10;cy9kb3ducmV2LnhtbFBLAQIUABQAAAAIAIdO4kDQWrWt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C12ADD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Responsabilidad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9369425</wp:posOffset>
                </wp:positionV>
                <wp:extent cx="1644015" cy="33147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C4837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Herramientas 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-54.7pt;margin-top:737.75pt;height:26.1pt;width:129.45pt;z-index:251680768;mso-width-relative:page;mso-height-relative:page;" filled="f" stroked="f" coordsize="21600,21600" o:gfxdata="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Pst93gAAAA4BAAAPAAAAAAAAAAEAIAAAACIA&#10;AABkcnMvZG93bnJldi54bWxQSwECFAAUAAAACACHTuJAUIUDk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3C4837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 w:ascii="Manrope SemiBold" w:hAnsi="Manrope SemiBold" w:cs="Manrope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Herramientas IA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-523240</wp:posOffset>
            </wp:positionV>
            <wp:extent cx="2703830" cy="2703830"/>
            <wp:effectExtent l="28575" t="28575" r="41275" b="41275"/>
            <wp:wrapNone/>
            <wp:docPr id="24" name="图片 1" descr="C:/Users/valen/Downloads/WhatsApp Image 2025-06-10 at 21.04.10.jpegWhatsApp Image 2025-06-10 at 21.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/Users/valen/Downloads/WhatsApp Image 2025-06-10 at 21.04.10.jpegWhatsApp Image 2025-06-10 at 21.04.10"/>
                    <pic:cNvPicPr>
                      <a:picLocks noChangeAspect="1"/>
                    </pic:cNvPicPr>
                  </pic:nvPicPr>
                  <pic:blipFill>
                    <a:blip r:embed="rId9"/>
                    <a:srcRect t="21881" b="2188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703830"/>
                    </a:xfrm>
                    <a:prstGeom prst="ellipse">
                      <a:avLst/>
                    </a:prstGeom>
                    <a:noFill/>
                    <a:ln w="2857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9087485</wp:posOffset>
                </wp:positionV>
                <wp:extent cx="1469390" cy="33147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F3CF4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4.05pt;margin-top:715.55pt;height:26.1pt;width:115.7pt;z-index:251681792;mso-width-relative:page;mso-height-relative:page;" filled="f" stroked="f" coordsize="21600,21600" o:gfxdata="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VBnf7cAAAADAEAAA8AAAAAAAAAAQAgAAAAIgAA&#10;AGRycy9kb3ducmV2LnhtbFBLAQIUABQAAAAIAIdO4kAQC6cX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EF3CF4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 w:ascii="Manrope SemiBold" w:hAnsi="Manrope SemiBold" w:cs="Manrope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Excel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7428865</wp:posOffset>
                </wp:positionV>
                <wp:extent cx="1189990" cy="46736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9CE4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Pensamiento Crítico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79.05pt;margin-top:584.95pt;height:36.8pt;width:93.7pt;z-index:251675648;mso-width-relative:page;mso-height-relative:page;" filled="f" stroked="f" coordsize="21600,21600" o:gfxdata="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F/sn94AAAANAQAADwAAAAAAAAABACAAAAAi&#10;AAAAZHJzL2Rvd25yZXYueG1sUEsBAhQAFAAAAAgAh07iQAnjeMU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69CE4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Pensamiento Crítico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7077710</wp:posOffset>
                </wp:positionV>
                <wp:extent cx="1035685" cy="33147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0B3F9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0.05pt;margin-top:557.3pt;height:26.1pt;width:81.55pt;z-index:251677696;mso-width-relative:page;mso-height-relative:page;" filled="f" stroked="f" coordsize="21600,21600" o:gfxdata="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OOUDtsAAAAMAQAADwAAAAAAAAABACAAAAAiAAAA&#10;ZHJzL2Rvd25yZXYueG1sUEsBAhQAFAAAAAgAh07iQHR4T3A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0B3F9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7077710</wp:posOffset>
                </wp:positionV>
                <wp:extent cx="1090930" cy="3314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26D3F">
                            <w:pPr>
                              <w:jc w:val="center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21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-77.25pt;margin-top:557.3pt;height:26.1pt;width:85.9pt;z-index:251674624;mso-width-relative:page;mso-height-relative:page;" filled="f" stroked="f" coordsize="21600,21600" o:gfxdata="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MsQvndAAAADQEAAA8AAAAAAAAAAQAgAAAAIgAA&#10;AGRycy9kb3ducmV2LnhtbFBLAQIUABQAAAAIAIdO4kBKJh7q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026D3F">
                      <w:pPr>
                        <w:jc w:val="center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21"/>
                          <w:lang w:val="es-E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Comunicación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Imagen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6" name="Imagen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5521325</wp:posOffset>
                </wp:positionV>
                <wp:extent cx="771525" cy="3314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E14D8">
                            <w:pP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8.45pt;margin-top:434.75pt;height:26.1pt;width:60.75pt;z-index:251672576;mso-width-relative:page;mso-height-relative:page;" filled="f" stroked="f" coordsize="21600,21600" o:gfxdata="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SNzs9wAAAAKAQAADwAAAAAAAAABACAAAAAiAAAA&#10;ZHJzL2Rvd25yZXYueG1sUEsBAhQAFAAAAAgAh07iQAuZFss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2E14D8">
                      <w:pP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Inglés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5702300</wp:posOffset>
                </wp:positionV>
                <wp:extent cx="521970" cy="3810"/>
                <wp:effectExtent l="25400" t="25400" r="31750" b="31750"/>
                <wp:wrapNone/>
                <wp:docPr id="186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" cy="381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4D4D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2" o:spid="_x0000_s1026" o:spt="20" style="position:absolute;left:0pt;flip:y;margin-left:-66.55pt;margin-top:449pt;height:0.3pt;width:41.1pt;z-index:-251644928;mso-width-relative:page;mso-height-relative:page;" filled="f" stroked="t" coordsize="21600,21600" o:gfxdata="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nnOn52QAAAAwBAAAPAAAAAAAAAAEAIAAAACIAAABkcnMvZG93bnJldi54bWxQSwEC&#10;FAAUAAAACACHTuJArmWtg/MBAADBAwAADgAAAAAAAAABACAAAAAoAQAAZHJzL2Uyb0RvYy54bWxQ&#10;SwUGAAAAAAYABgBZAQAAjQUAAAAA&#10;">
                <v:fill on="f" focussize="0,0"/>
                <v:stroke weight="4pt" color="#4D4D4D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-885190</wp:posOffset>
                </wp:positionH>
                <wp:positionV relativeFrom="paragraph">
                  <wp:posOffset>5650230</wp:posOffset>
                </wp:positionV>
                <wp:extent cx="1270000" cy="111760"/>
                <wp:effectExtent l="6350" t="6350" r="19050" b="15240"/>
                <wp:wrapNone/>
                <wp:docPr id="187" name="圆角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117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53" o:spid="_x0000_s1026" o:spt="2" style="position:absolute;left:0pt;margin-left:-69.7pt;margin-top:444.9pt;height:8.8pt;width:100pt;z-index:251659264;v-text-anchor:middle;mso-width-relative:page;mso-height-relative:page;" filled="f" stroked="t" coordsize="21600,21600" arcsize="0.5" o:gfxdata="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MEbfo2QAA&#10;AAsBAAAPAAAAAAAAAAEAIAAAACIAAABkcnMvZG93bnJldi54bWxQSwECFAAUAAAACACHTuJApDIc&#10;FY8CAAAGBQAADgAAAAAAAAABACAAAAAoAQAAZHJzL2Uyb0RvYy54bWxQSwUGAAAAAAYABgBZAQAA&#10;KQYAAAAA&#10;">
                <v:fill on="f" focussize="0,0"/>
                <v:stroke weight="1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1033780</wp:posOffset>
                </wp:positionV>
                <wp:extent cx="3470275" cy="5181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141B7">
                            <w:pPr>
                              <w:jc w:val="center"/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40"/>
                                <w:szCs w:val="40"/>
                                <w:lang w:val="es-E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40"/>
                                <w:szCs w:val="40"/>
                                <w:lang w:val="es-E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Ingeniero en 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98.4pt;margin-top:81.4pt;height:40.8pt;width:273.25pt;z-index:251670528;mso-width-relative:page;mso-height-relative:page;" filled="f" stroked="f" coordsize="21600,21600" o:gfxdata="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+j133AAAAAsBAAAPAAAAAAAAAAEAIAAAACIA&#10;AABkcnMvZG93bnJldi54bWxQSwECFAAUAAAACACHTuJACibTI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B141B7">
                      <w:pPr>
                        <w:jc w:val="center"/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40"/>
                          <w:szCs w:val="40"/>
                          <w:lang w:val="es-E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40"/>
                          <w:szCs w:val="40"/>
                          <w:lang w:val="es-E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Ingeniero en Minas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193040</wp:posOffset>
                </wp:positionV>
                <wp:extent cx="3977640" cy="9137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937F">
                            <w:pPr>
                              <w:jc w:val="center"/>
                              <w:rPr>
                                <w:rFonts w:hint="default" w:ascii="Mona-Sans Black" w:hAnsi="Mona-Sans Black" w:cs="Mona-Sans Black"/>
                                <w:color w:val="FBB03B"/>
                                <w:sz w:val="96"/>
                                <w:szCs w:val="96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96"/>
                                <w:szCs w:val="96"/>
                                <w:lang w:val="es-ES" w:eastAsia="zh-CN"/>
                              </w:rPr>
                              <w:t>Alejo 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78.4pt;margin-top:15.2pt;height:71.95pt;width:313.2pt;z-index:251669504;mso-width-relative:page;mso-height-relative:page;" filled="f" stroked="f" coordsize="21600,21600" o:gfxdata="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KpxnNwAAAAKAQAADwAAAAAAAAABACAAAAAiAAAA&#10;ZHJzL2Rvd25yZXYueG1sUEsBAhQAFAAAAAgAh07iQM/Lj00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10937F">
                      <w:pPr>
                        <w:jc w:val="center"/>
                        <w:rPr>
                          <w:rFonts w:hint="default" w:ascii="Mona-Sans Black" w:hAnsi="Mona-Sans Black" w:cs="Mona-Sans Black"/>
                          <w:color w:val="FBB03B"/>
                          <w:sz w:val="96"/>
                          <w:szCs w:val="96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96"/>
                          <w:szCs w:val="96"/>
                          <w:lang w:val="es-ES" w:eastAsia="zh-CN"/>
                        </w:rPr>
                        <w:t>Alejo Lara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5180965</wp:posOffset>
                </wp:positionV>
                <wp:extent cx="1961515" cy="4381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C796D">
                            <w:pPr>
                              <w:rPr>
                                <w:rFonts w:hint="default" w:ascii="Mona-Sans Black" w:hAnsi="Mona-Sans Black" w:cs="Mona-Sans Black"/>
                                <w:color w:val="404040" w:themeColor="text1" w:themeTint="BF"/>
                                <w:sz w:val="28"/>
                                <w:szCs w:val="36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174.8pt;margin-top:407.95pt;height:34.5pt;width:154.45pt;z-index:251689984;mso-width-relative:page;mso-height-relative:page;" filled="f" stroked="f" coordsize="21600,21600" o:gfxdata="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0LCarcAAAACwEAAA8AAAAAAAAAAQAgAAAAIgAA&#10;AGRycy9kb3ducmV2LnhtbFBLAQIUABQAAAAIAIdO4kA9+3oy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1C796D">
                      <w:pPr>
                        <w:rPr>
                          <w:rFonts w:hint="default" w:ascii="Mona-Sans Black" w:hAnsi="Mona-Sans Black" w:cs="Mona-Sans Black"/>
                          <w:color w:val="404040" w:themeColor="text1" w:themeTint="BF"/>
                          <w:sz w:val="28"/>
                          <w:szCs w:val="36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2760345</wp:posOffset>
            </wp:positionV>
            <wp:extent cx="499745" cy="499745"/>
            <wp:effectExtent l="0" t="0" r="14605" b="14605"/>
            <wp:wrapNone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2723515</wp:posOffset>
                </wp:positionV>
                <wp:extent cx="3296285" cy="57340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85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4C362">
                            <w:pP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BB03B"/>
                                <w:sz w:val="52"/>
                                <w:szCs w:val="52"/>
                                <w:lang w:val="es-ES" w:eastAsia="zh-CN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25.5pt;margin-top:214.45pt;height:45.15pt;width:259.55pt;z-index:251683840;mso-width-relative:page;mso-height-relative:page;" filled="f" stroked="f" coordsize="21600,21600" o:gfxdata="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/nCmjcAAAACwEAAA8AAAAAAAAAAQAgAAAAIgAA&#10;AGRycy9kb3ducmV2LnhtbFBLAQIUABQAAAAIAIdO4kAb5Mb8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44C362">
                      <w:pP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BB03B"/>
                          <w:sz w:val="52"/>
                          <w:szCs w:val="52"/>
                          <w:lang w:val="es-ES" w:eastAsia="zh-CN"/>
                        </w:rPr>
                        <w:t>Datos Personales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9064625</wp:posOffset>
                </wp:positionV>
                <wp:extent cx="1469390" cy="3314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C598E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78.1pt;margin-top:713.75pt;height:26.1pt;width:115.7pt;z-index:251679744;mso-width-relative:page;mso-height-relative:page;" filled="f" stroked="f" coordsize="21600,21600" o:gfxdata="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bOLSrcAAAADQEAAA8AAAAAAAAAAQAgAAAAIgAA&#10;AGRycy9kb3ducmV2LnhtbFBLAQIUABQAAAAIAIdO4kDugSx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FC598E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 w:ascii="Manrope SemiBold" w:hAnsi="Manrope SemiBold" w:cs="Manrope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7071995</wp:posOffset>
            </wp:positionV>
            <wp:extent cx="2023745" cy="1217295"/>
            <wp:effectExtent l="0" t="0" r="3175" b="1905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-964565</wp:posOffset>
                </wp:positionH>
                <wp:positionV relativeFrom="paragraph">
                  <wp:posOffset>8501380</wp:posOffset>
                </wp:positionV>
                <wp:extent cx="1961515" cy="4381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0C82">
                            <w:pP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Conocimientos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75.95pt;margin-top:669.4pt;height:34.5pt;width:154.45pt;z-index:251668480;mso-width-relative:page;mso-height-relative:page;" filled="f" stroked="f" coordsize="21600,21600" o:gfxdata="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2CER3gAAAA4BAAAPAAAAAAAAAAEAIAAAACIA&#10;AABkcnMvZG93bnJldi54bWxQSwECFAAUAAAACACHTuJAzN3JL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800C82">
                      <w:pP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Conocimientos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-964565</wp:posOffset>
                </wp:positionH>
                <wp:positionV relativeFrom="paragraph">
                  <wp:posOffset>6297295</wp:posOffset>
                </wp:positionV>
                <wp:extent cx="1961515" cy="4381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31627">
                            <w:pP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75.95pt;margin-top:495.85pt;height:34.5pt;width:154.45pt;z-index:251667456;mso-width-relative:page;mso-height-relative:page;" filled="f" stroked="f" coordsize="21600,21600" o:gfxdata="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iI6gN0AAAANAQAADwAAAAAAAAABACAAAAAiAAAA&#10;ZHJzL2Rvd25yZXYueG1sUEsBAhQAFAAAAAgAh07iQDJXQmk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331627">
                      <w:pP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Habilidad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-964565</wp:posOffset>
                </wp:positionH>
                <wp:positionV relativeFrom="paragraph">
                  <wp:posOffset>4759960</wp:posOffset>
                </wp:positionV>
                <wp:extent cx="1961515" cy="4381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1F217">
                            <w:pPr>
                              <w:rPr>
                                <w:rFonts w:hint="eastAsia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Langua</w:t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</w:t>
                            </w:r>
                            <w:r>
                              <w:rPr>
                                <w:rFonts w:hint="eastAsia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75.95pt;margin-top:374.8pt;height:34.5pt;width:154.45pt;z-index:251666432;mso-width-relative:page;mso-height-relative:page;" filled="f" stroked="f" coordsize="21600,21600" o:gfxdata="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V7XTd0AAAAMAQAADwAAAAAAAAABACAAAAAiAAAA&#10;ZHJzL2Rvd25yZXYueG1sUEsBAhQAFAAAAAgAh07iQKcsFOI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1F217">
                      <w:pPr>
                        <w:rPr>
                          <w:rFonts w:hint="eastAsia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Langua</w:t>
                      </w:r>
                      <w: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</w:t>
                      </w:r>
                      <w:r>
                        <w:rPr>
                          <w:rFonts w:hint="eastAsia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-964565</wp:posOffset>
                </wp:positionH>
                <wp:positionV relativeFrom="paragraph">
                  <wp:posOffset>2782570</wp:posOffset>
                </wp:positionV>
                <wp:extent cx="1961515" cy="4381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83E73">
                            <w:pP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ontact</w:t>
                            </w:r>
                            <w:r>
                              <w:rPr>
                                <w:rFonts w:hint="default" w:ascii="Mona-Sans Black" w:hAnsi="Mona-Sans Black" w:cs="Mona-Sans Black"/>
                                <w:color w:val="FFFFFF" w:themeColor="background1"/>
                                <w:sz w:val="36"/>
                                <w:szCs w:val="44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75.95pt;margin-top:219.1pt;height:34.5pt;width:154.45pt;z-index:251665408;mso-width-relative:page;mso-height-relative:page;" filled="f" stroked="f" coordsize="21600,21600" o:gfxdata="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16ZTt0AAAAMAQAADwAAAAAAAAABACAAAAAiAAAA&#10;ZHJzL2Rvd25yZXYueG1sUEsBAhQAFAAAAAgAh07iQAekLXE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A83E73">
                      <w:pP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ontact</w:t>
                      </w:r>
                      <w:r>
                        <w:rPr>
                          <w:rFonts w:hint="default" w:ascii="Mona-Sans Black" w:hAnsi="Mona-Sans Black" w:cs="Mona-Sans Black"/>
                          <w:color w:val="FFFFFF" w:themeColor="background1"/>
                          <w:sz w:val="36"/>
                          <w:szCs w:val="44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4264660</wp:posOffset>
                </wp:positionV>
                <wp:extent cx="1718310" cy="3314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F2158">
                            <w:pPr>
                              <w:rPr>
                                <w:rFonts w:hint="default" w:ascii="Manrope SemiBold" w:hAnsi="Manrope SemiBold" w:cs="Manrope SemiBold" w:eastAsiaTheme="minorEastAsia"/>
                                <w:color w:val="FFFFFF" w:themeColor="background1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anrope SemiBold" w:hAnsi="Manrope SemiBold" w:cs="Manrope SemiBold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</w:t>
                            </w: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54</w:t>
                            </w:r>
                            <w:r>
                              <w:rPr>
                                <w:rFonts w:hint="eastAsia" w:ascii="Manrope SemiBold" w:hAnsi="Manrope SemiBold" w:cs="Manrope SemiBold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2644761675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1.45pt;margin-top:335.8pt;height:26.1pt;width:135.3pt;z-index:251664384;mso-width-relative:page;mso-height-relative:page;" filled="f" stroked="f" coordsize="21600,21600" o:gfxdata="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nUyCXbAAAACwEAAA8AAAAAAAAAAQAgAAAAIgAAAGRy&#10;cy9kb3ducmV2LnhtbFBLAQIUABQAAAAIAIdO4kAq2oRo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F2158">
                      <w:pPr>
                        <w:rPr>
                          <w:rFonts w:hint="default" w:ascii="Manrope SemiBold" w:hAnsi="Manrope SemiBold" w:cs="Manrope SemiBold" w:eastAsiaTheme="minorEastAsia"/>
                          <w:color w:val="FFFFFF" w:themeColor="background1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anrope SemiBold" w:hAnsi="Manrope SemiBold" w:cs="Manrope SemiBold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+</w:t>
                      </w: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54</w:t>
                      </w:r>
                      <w:r>
                        <w:rPr>
                          <w:rFonts w:hint="eastAsia" w:ascii="Manrope SemiBold" w:hAnsi="Manrope SemiBold" w:cs="Manrope SemiBold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2644761675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3857625</wp:posOffset>
                </wp:positionV>
                <wp:extent cx="1960880" cy="3314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65D0">
                            <w:pPr>
                              <w:rPr>
                                <w:rFonts w:hint="default" w:ascii="Manrope SemiBold" w:hAnsi="Manrope SemiBold" w:cs="Manrope SemiBold" w:eastAsiaTheme="minorEastAsia"/>
                                <w:color w:val="FFFFFF" w:themeColor="background1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alejo.ingunsj@gmail.com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41.45pt;margin-top:303.75pt;height:26.1pt;width:154.4pt;z-index:251663360;mso-width-relative:page;mso-height-relative:page;" filled="f" stroked="f" coordsize="21600,21600" o:gfxdata="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2+cSHbAAAACwEAAA8AAAAAAAAAAQAgAAAAIgAAAGRy&#10;cy9kb3ducmV2LnhtbFBLAQIUABQAAAAIAIdO4kDT1k3f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A665D0">
                      <w:pPr>
                        <w:rPr>
                          <w:rFonts w:hint="default" w:ascii="Manrope SemiBold" w:hAnsi="Manrope SemiBold" w:cs="Manrope SemiBold" w:eastAsiaTheme="minorEastAsia"/>
                          <w:color w:val="FFFFFF" w:themeColor="background1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alejo.ingunsj@gmail.com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3450590</wp:posOffset>
                </wp:positionV>
                <wp:extent cx="1868805" cy="3314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585" y="4405630"/>
                          <a:ext cx="186880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6D2D7">
                            <w:pP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FFFFFF" w:themeColor="background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B° Santa Clara de Asís 367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41.45pt;margin-top:271.7pt;height:26.1pt;width:147.15pt;z-index:251662336;mso-width-relative:page;mso-height-relative:page;" filled="f" stroked="f" coordsize="21600,21600" o:gfxdata="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d30i3AAAAAsBAAAPAAAAAAAA&#10;AAEAIAAAACIAAABkcnMvZG93bnJldi54bWxQSwECFAAUAAAACACHTuJA1Q8JfUcCAABx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56D2D7">
                      <w:pP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FFFFFF" w:themeColor="background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B° Santa Clara de Asís 367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3486785</wp:posOffset>
            </wp:positionV>
            <wp:extent cx="275590" cy="1083945"/>
            <wp:effectExtent l="0" t="0" r="10160" b="19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7" name="Imagen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A04387D1-FBB0-40D4-9B88-E7D8644595A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0D90182B-2353-4223-9213-4A75D17DDED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249909C1-48F6-43DA-8E95-1A10A5F1A371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D8018D97-1386-4DEB-B634-21263601067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9DBCA04-0857-4581-8759-E1C9B00F2515}"/>
  </w:font>
  <w:font w:name="Manrope SemiBold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6" w:fontKey="{DF5AD48F-57BE-4EA6-A89A-321772A77FEF}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7" w:fontKey="{1333DE0C-54BE-4F1C-9A81-D4D593E5310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4E0818"/>
    <w:multiLevelType w:val="singleLevel"/>
    <w:tmpl w:val="564E081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1A0E1F4A"/>
    <w:rsid w:val="015E6884"/>
    <w:rsid w:val="044C50BA"/>
    <w:rsid w:val="05911F96"/>
    <w:rsid w:val="08904B9B"/>
    <w:rsid w:val="09FF1272"/>
    <w:rsid w:val="0AEC4F01"/>
    <w:rsid w:val="0D9E1004"/>
    <w:rsid w:val="101E4210"/>
    <w:rsid w:val="11665A0D"/>
    <w:rsid w:val="11B00A36"/>
    <w:rsid w:val="13573133"/>
    <w:rsid w:val="14261483"/>
    <w:rsid w:val="157E709D"/>
    <w:rsid w:val="16F94C2D"/>
    <w:rsid w:val="17244882"/>
    <w:rsid w:val="1A0E1F4A"/>
    <w:rsid w:val="1E5E7A6C"/>
    <w:rsid w:val="1EBA64FA"/>
    <w:rsid w:val="210C37AF"/>
    <w:rsid w:val="22A30143"/>
    <w:rsid w:val="23502079"/>
    <w:rsid w:val="23DE7685"/>
    <w:rsid w:val="26881B2A"/>
    <w:rsid w:val="2C3E4622"/>
    <w:rsid w:val="2D611067"/>
    <w:rsid w:val="2FFA5F04"/>
    <w:rsid w:val="396C5791"/>
    <w:rsid w:val="3D4C3459"/>
    <w:rsid w:val="4093139F"/>
    <w:rsid w:val="415B4202"/>
    <w:rsid w:val="42415908"/>
    <w:rsid w:val="43DB3A8C"/>
    <w:rsid w:val="49301E81"/>
    <w:rsid w:val="495D254A"/>
    <w:rsid w:val="4A513E5D"/>
    <w:rsid w:val="4CE103DC"/>
    <w:rsid w:val="4D16138E"/>
    <w:rsid w:val="4E310776"/>
    <w:rsid w:val="50275849"/>
    <w:rsid w:val="5151508A"/>
    <w:rsid w:val="516C5A20"/>
    <w:rsid w:val="51B66C9C"/>
    <w:rsid w:val="5245699D"/>
    <w:rsid w:val="57180AF2"/>
    <w:rsid w:val="58B52320"/>
    <w:rsid w:val="590F3511"/>
    <w:rsid w:val="5C7B25A9"/>
    <w:rsid w:val="5CD64696"/>
    <w:rsid w:val="5D0D5760"/>
    <w:rsid w:val="60E3342B"/>
    <w:rsid w:val="644C5778"/>
    <w:rsid w:val="64B17EC2"/>
    <w:rsid w:val="64DC21B0"/>
    <w:rsid w:val="657F58CB"/>
    <w:rsid w:val="6C3513D9"/>
    <w:rsid w:val="705C5123"/>
    <w:rsid w:val="722B71A1"/>
    <w:rsid w:val="72A90D65"/>
    <w:rsid w:val="756F18B8"/>
    <w:rsid w:val="78D83818"/>
    <w:rsid w:val="78EC72C3"/>
    <w:rsid w:val="7C1C341D"/>
    <w:rsid w:val="7D1F5BF3"/>
    <w:rsid w:val="7D355683"/>
    <w:rsid w:val="7D3D2AA8"/>
    <w:rsid w:val="7D6F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../NUL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\AppData\Local\Packages\ZhuhaiKingsoftOfficeSoftw.WPSOffice2019_924xes6e8q1tw\LocalCache\Roaming\Kingsoft\office6\templates\download\eed7923f\Creative%20resume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resume.docx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Office_12.2.0.21183_F1E327BC-269C-435d-A152-05C5408002CA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2025-06-10T23:48:00Z</dcterms:created>
  <dc:creator>valen</dc:creator>
  <cp:lastModifiedBy>Alejo Lara</cp:lastModifiedBy>
  <dcterms:modified xsi:type="dcterms:W3CDTF">2025-06-19T00:15:14Z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3082-12.2.0.21183</vt:lpwstr>
  </property>
  <property fmtid="{D5CDD505-2E9C-101B-9397-08002B2CF9AE}" pid="3" name="ICV">
    <vt:lpwstr>730973423A4D48948688521CBB33168E_13</vt:lpwstr>
  </property>
</Properties>
</file>