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665F95" w:rsidRDefault="003D1B71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665F95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1810385" cy="1810385"/>
                      <wp:effectExtent l="0" t="0" r="0" b="0"/>
                      <wp:docPr id="3" name="Elipse 3" descr="foto de cara de muj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3F0A" w:rsidRPr="00CA16E3" w:rsidRDefault="00DC3F0A" w:rsidP="00DC3F0A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DA79E" id="Elipse 3" o:spid="_x0000_s1026" alt="foto de cara de mujer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" stroked="f" strokeweight="1pt">
                      <v:fill r:id="rId11" o:title="foto de cara de mujer" recolor="t" rotate="t" type="frame"/>
                      <v:stroke joinstyle="miter"/>
                      <v:textbox>
                        <w:txbxContent>
                          <w:p w:rsidR="00DC3F0A" w:rsidRPr="00CA16E3" w:rsidRDefault="00DC3F0A" w:rsidP="00DC3F0A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665F95" w:rsidRDefault="00CD680E" w:rsidP="00CD680E">
            <w:pPr>
              <w:pStyle w:val="Ttulo"/>
            </w:pPr>
            <w:r>
              <w:t>Abril Elizabeth</w:t>
            </w:r>
            <w:r w:rsidR="003D1B71" w:rsidRPr="00665F95">
              <w:rPr>
                <w:lang w:bidi="es-ES"/>
              </w:rPr>
              <w:br/>
            </w:r>
            <w:r>
              <w:t>Gramajo</w:t>
            </w:r>
          </w:p>
        </w:tc>
      </w:tr>
      <w:tr w:rsidR="003D1B71" w:rsidRPr="00CA16E3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F20161" w:rsidRDefault="003D1B71" w:rsidP="00F20161">
            <w:pPr>
              <w:pStyle w:val="Ttulo2"/>
            </w:pPr>
            <w:r w:rsidRPr="00F20161">
              <w:t>Experiencia</w:t>
            </w:r>
          </w:p>
          <w:p w:rsidR="003D1B71" w:rsidRPr="00665F95" w:rsidRDefault="00CD680E" w:rsidP="00665F95">
            <w:pPr>
              <w:pStyle w:val="Fechas"/>
              <w:spacing w:line="216" w:lineRule="auto"/>
            </w:pPr>
            <w:r>
              <w:t>2019</w:t>
            </w:r>
            <w:r w:rsidR="003D1B71" w:rsidRPr="00665F95">
              <w:rPr>
                <w:rFonts w:eastAsia="Calibri"/>
                <w:lang w:bidi="es-ES"/>
              </w:rPr>
              <w:t>-</w:t>
            </w:r>
            <w:r>
              <w:t>Actualidad</w:t>
            </w:r>
          </w:p>
          <w:p w:rsidR="003D1B71" w:rsidRPr="00665F95" w:rsidRDefault="00D0373F" w:rsidP="00665F95">
            <w:pPr>
              <w:pStyle w:val="Experiencia"/>
              <w:spacing w:line="216" w:lineRule="auto"/>
            </w:pPr>
            <w:r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r w:rsidR="00CD680E">
              <w:t>Vendedora/ Cajera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 w:rsidR="00CD680E">
              <w:t>Vanesa Novias</w:t>
            </w:r>
          </w:p>
          <w:p w:rsidR="003D1B71" w:rsidRPr="00665F95" w:rsidRDefault="00CD680E" w:rsidP="00665F95">
            <w:pPr>
              <w:spacing w:line="216" w:lineRule="auto"/>
            </w:pPr>
            <w:r>
              <w:t>Me encargo de que allá ventas en la empresa, aunque por un tiempo fui encargada en la caja así que soy buena administradora de dinero.</w:t>
            </w:r>
          </w:p>
          <w:sdt>
            <w:sdtPr>
              <w:id w:val="-1554227259"/>
              <w:placeholder>
                <w:docPart w:val="4EC74DB884AD44FF87AB05338EB63946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Formación</w:t>
                </w:r>
              </w:p>
            </w:sdtContent>
          </w:sdt>
          <w:p w:rsidR="003D1B71" w:rsidRPr="00CD680E" w:rsidRDefault="00CD680E" w:rsidP="00665F95">
            <w:pPr>
              <w:pStyle w:val="Nombredelaescuela"/>
              <w:spacing w:line="216" w:lineRule="auto"/>
              <w:rPr>
                <w:lang w:val="es-AR"/>
              </w:rPr>
            </w:pPr>
            <w:r w:rsidRPr="00CD680E">
              <w:rPr>
                <w:lang w:val="es-AR"/>
              </w:rPr>
              <w:t xml:space="preserve">Colegio </w:t>
            </w:r>
            <w:proofErr w:type="spellStart"/>
            <w:r w:rsidRPr="00CD680E">
              <w:rPr>
                <w:lang w:val="es-AR"/>
              </w:rPr>
              <w:t>Dr</w:t>
            </w:r>
            <w:proofErr w:type="spellEnd"/>
            <w:r w:rsidRPr="00CD680E">
              <w:rPr>
                <w:lang w:val="es-AR"/>
              </w:rPr>
              <w:t xml:space="preserve"> B A </w:t>
            </w:r>
            <w:proofErr w:type="gramStart"/>
            <w:r w:rsidRPr="00CD680E">
              <w:rPr>
                <w:lang w:val="es-AR"/>
              </w:rPr>
              <w:t xml:space="preserve">Houssay </w:t>
            </w:r>
            <w:r w:rsidR="003D1B71" w:rsidRPr="00CD680E">
              <w:rPr>
                <w:lang w:val="es-AR" w:bidi="es-ES"/>
              </w:rPr>
              <w:t>,</w:t>
            </w:r>
            <w:proofErr w:type="gramEnd"/>
            <w:r w:rsidR="003D1B71" w:rsidRPr="00CD680E">
              <w:rPr>
                <w:lang w:val="es-AR" w:bidi="es-ES"/>
              </w:rPr>
              <w:t xml:space="preserve"> </w:t>
            </w:r>
            <w:r w:rsidRPr="00CD680E">
              <w:rPr>
                <w:lang w:val="es-AR"/>
              </w:rPr>
              <w:t xml:space="preserve">Capital- San Juan </w:t>
            </w:r>
          </w:p>
          <w:p w:rsidR="003D1B71" w:rsidRPr="00665F95" w:rsidRDefault="00D711AE" w:rsidP="00665F95">
            <w:pPr>
              <w:pStyle w:val="Listaconvietas"/>
              <w:spacing w:line="216" w:lineRule="auto"/>
            </w:pPr>
            <w:r>
              <w:t xml:space="preserve">Tuve mi jardín, mi primaria y mi secundaria en este colegio. </w:t>
            </w:r>
            <w:r w:rsidR="00CD680E">
              <w:t xml:space="preserve">Mi promedio es </w:t>
            </w:r>
            <w:proofErr w:type="gramStart"/>
            <w:r w:rsidR="00CD680E">
              <w:t>de</w:t>
            </w:r>
            <w:r>
              <w:t xml:space="preserve"> .</w:t>
            </w:r>
            <w:proofErr w:type="gramEnd"/>
            <w:r>
              <w:t xml:space="preserve"> Destacaba</w:t>
            </w:r>
            <w:r w:rsidR="00CD680E">
              <w:t xml:space="preserve"> en cada materia en la que me lo proponía, y tuve varios reconocimientos por la realización en </w:t>
            </w:r>
            <w:r>
              <w:t>proyectos de feria de ciencias o en concursos de literatura e inglés.</w:t>
            </w:r>
          </w:p>
          <w:p w:rsidR="003D1B71" w:rsidRPr="00665F95" w:rsidRDefault="003D1B71" w:rsidP="00665F95">
            <w:pPr>
              <w:spacing w:line="216" w:lineRule="auto"/>
            </w:pPr>
          </w:p>
          <w:p w:rsidR="003D1B71" w:rsidRPr="00F20161" w:rsidRDefault="00D711AE" w:rsidP="00F20161">
            <w:pPr>
              <w:pStyle w:val="Ttulo2"/>
            </w:pPr>
            <w:r>
              <w:t>Pretensiones</w:t>
            </w:r>
          </w:p>
          <w:p w:rsidR="003D1B71" w:rsidRPr="00665F95" w:rsidRDefault="00D711AE" w:rsidP="00665F95">
            <w:pPr>
              <w:spacing w:line="216" w:lineRule="auto"/>
            </w:pPr>
            <w:r>
              <w:t>Espero adquirir mayor conocimiento en lo que hago, trabajar en equipo y espero que mi salario sea digo de mi trabajo</w:t>
            </w:r>
          </w:p>
          <w:p w:rsidR="003D1B71" w:rsidRPr="00F20161" w:rsidRDefault="003D1B71" w:rsidP="00F20161">
            <w:pPr>
              <w:pStyle w:val="Ttulo2"/>
            </w:pPr>
          </w:p>
          <w:p w:rsidR="003D1B71" w:rsidRPr="00665F95" w:rsidRDefault="003D1B71" w:rsidP="00D711AE">
            <w:pPr>
              <w:spacing w:line="216" w:lineRule="auto"/>
              <w:rPr>
                <w:sz w:val="24"/>
                <w:szCs w:val="24"/>
              </w:rPr>
            </w:pPr>
          </w:p>
        </w:tc>
      </w:tr>
      <w:tr w:rsidR="003D1B71" w:rsidRPr="00CA16E3" w:rsidTr="003D1B71">
        <w:trPr>
          <w:trHeight w:val="1164"/>
        </w:trPr>
        <w:tc>
          <w:tcPr>
            <w:tcW w:w="720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54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B6134F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D711AE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 xml:space="preserve">Av. </w:t>
            </w:r>
            <w:proofErr w:type="spellStart"/>
            <w:r>
              <w:rPr>
                <w:lang w:val="es-ES_tradnl"/>
              </w:rPr>
              <w:t>Coratina</w:t>
            </w:r>
            <w:proofErr w:type="spellEnd"/>
            <w:r>
              <w:rPr>
                <w:lang w:val="es-ES_tradnl"/>
              </w:rPr>
              <w:t xml:space="preserve"> 1779</w:t>
            </w:r>
          </w:p>
          <w:p w:rsidR="003D1B71" w:rsidRPr="00CA16E3" w:rsidRDefault="00D711AE" w:rsidP="00D711AE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San Juan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24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F047F9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D711AE" w:rsidP="00D711AE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2646729421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613C50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D711AE" w:rsidP="00D711AE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abrilelizabethgramajogonzalez@gmail.com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74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:rsidR="003D1B71" w:rsidRPr="00CA16E3" w:rsidRDefault="003D1B71" w:rsidP="00D711AE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665F95">
        <w:trPr>
          <w:trHeight w:val="4071"/>
        </w:trPr>
        <w:tc>
          <w:tcPr>
            <w:tcW w:w="720" w:type="dxa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  <w:bookmarkStart w:id="0" w:name="_GoBack"/>
            <w:bookmarkEnd w:id="0"/>
          </w:p>
        </w:tc>
        <w:tc>
          <w:tcPr>
            <w:tcW w:w="423" w:type="dxa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18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A46" w:rsidRDefault="000A4A46" w:rsidP="00590471">
      <w:r>
        <w:separator/>
      </w:r>
    </w:p>
  </w:endnote>
  <w:endnote w:type="continuationSeparator" w:id="0">
    <w:p w:rsidR="000A4A46" w:rsidRDefault="000A4A4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A46" w:rsidRDefault="000A4A46" w:rsidP="00590471">
      <w:r>
        <w:separator/>
      </w:r>
    </w:p>
  </w:footnote>
  <w:footnote w:type="continuationSeparator" w:id="0">
    <w:p w:rsidR="000A4A46" w:rsidRDefault="000A4A4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665F95" w:rsidRDefault="00310F17" w:rsidP="00060042">
    <w:pPr>
      <w:pStyle w:val="Textoindependiente"/>
    </w:pPr>
    <w:r w:rsidRPr="00CA16E3"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cx1="http://schemas.microsoft.com/office/drawing/2015/9/8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EE5CEE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ei4ssGAO/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JBacyrGUIGtAOJYz5FhO5VhKkFkgO5Yz5FhO5VhKkFkgO5Yz5FhO5VhK&#10;kFkge+cz5FhO5VhKkFkge+cz5FhO5VhKEFmgHMsZciynciwlyCxQJIYcy6kcSwkyCxSJIcdyKsdS&#10;gswCRWLIsZzKsZQgs0CRGH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EAqAeVRQY2CzIlFjGUFUkkUFDkxYyxrEWNZgVQSBUVOzBjLWsRY1oyxqKC0Chlj&#10;WYsYywqkEuegiLGsGWNRQW0ImROLGMuaMRYV1CjInFjEWNaMsaigRkHmxCLGsmaMRQUlCjLGshYx&#10;ljVjLCqoUZA5sYixrBljUUGNgsyJRYxlzRiLCmoUZE4sYixrxlhUUKMgc2IRY1kzxqKCCgVbxlhU&#10;UGsgYSxbEWPZMsaighoFSTtvRYxlyxiLCmoUJO28FTGWLWMsKqhRkOzErYixbBljUUGNgmQnbk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iksTwg8DRSJJsfygFIRDUwkKsfyMDmWB5SK&#10;aGAiUTmWh8mxPJRjCYHVC8qxPEyO5QGlUtvA5FgeyrGEwKuCItHkWB7KsYTA00CRaHIsD+VYQuBp&#10;oEg0OZaHciwhsDRQjuVhciwP5VhC4GmgSDQ5lodyLCHwNFAkmhzLQzmWEHgaKBJNjuWhHEsIPA0U&#10;iSbH8lC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V6TjmNtSCIxbNuj3cWm&#10;6EwIo2vpZANblZkTYGHpdbVqOOfjCH9SGPxUpVDFs4Otap5c3eF4mdiyBHvJJn6N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80E"/>
    <w:rsid w:val="00060042"/>
    <w:rsid w:val="0008685D"/>
    <w:rsid w:val="00090860"/>
    <w:rsid w:val="000A4A46"/>
    <w:rsid w:val="00112FD7"/>
    <w:rsid w:val="00150ABD"/>
    <w:rsid w:val="001946FC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E158A"/>
    <w:rsid w:val="00565C77"/>
    <w:rsid w:val="0056708E"/>
    <w:rsid w:val="005801E5"/>
    <w:rsid w:val="00590471"/>
    <w:rsid w:val="005D01FA"/>
    <w:rsid w:val="00653E17"/>
    <w:rsid w:val="00665F95"/>
    <w:rsid w:val="006A08E8"/>
    <w:rsid w:val="006D79A8"/>
    <w:rsid w:val="0072353B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A16E3"/>
    <w:rsid w:val="00CD680E"/>
    <w:rsid w:val="00CE1E3D"/>
    <w:rsid w:val="00D0373F"/>
    <w:rsid w:val="00D053FA"/>
    <w:rsid w:val="00D711AE"/>
    <w:rsid w:val="00DC3F0A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EC74DB884AD44FF87AB05338EB63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C5172-8424-4B86-8F8F-339E18557C7C}"/>
      </w:docPartPr>
      <w:docPartBody>
        <w:p w:rsidR="00000000" w:rsidRDefault="00AC63DC">
          <w:pPr>
            <w:pStyle w:val="4EC74DB884AD44FF87AB05338EB63946"/>
          </w:pPr>
          <w:r w:rsidRPr="00F20161">
            <w:t>Formación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3DC"/>
    <w:rsid w:val="00AC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60CC20B9B074C3DA61CE29C71132F10">
    <w:name w:val="E60CC20B9B074C3DA61CE29C71132F10"/>
  </w:style>
  <w:style w:type="paragraph" w:customStyle="1" w:styleId="339C2993FE42454099CEA06BD476B937">
    <w:name w:val="339C2993FE42454099CEA06BD476B937"/>
  </w:style>
  <w:style w:type="paragraph" w:customStyle="1" w:styleId="FC506F882B2B48AB9C268B7D235C3FFD">
    <w:name w:val="FC506F882B2B48AB9C268B7D235C3FFD"/>
  </w:style>
  <w:style w:type="paragraph" w:customStyle="1" w:styleId="539FFFB84B914E9EAB51C298D4DFB7A6">
    <w:name w:val="539FFFB84B914E9EAB51C298D4DFB7A6"/>
  </w:style>
  <w:style w:type="paragraph" w:customStyle="1" w:styleId="0A1E9C31EAA64836B1150F52F1FA99A2">
    <w:name w:val="0A1E9C31EAA64836B1150F52F1FA99A2"/>
  </w:style>
  <w:style w:type="paragraph" w:customStyle="1" w:styleId="49BD17BF1AA042569D317F0C8CD5B4ED">
    <w:name w:val="49BD17BF1AA042569D317F0C8CD5B4ED"/>
  </w:style>
  <w:style w:type="paragraph" w:customStyle="1" w:styleId="E4E063880B8C4CBFB77FBF9174FA15F3">
    <w:name w:val="E4E063880B8C4CBFB77FBF9174FA15F3"/>
  </w:style>
  <w:style w:type="paragraph" w:customStyle="1" w:styleId="50346E98611C4E35A1564531E2F8D3A7">
    <w:name w:val="50346E98611C4E35A1564531E2F8D3A7"/>
  </w:style>
  <w:style w:type="paragraph" w:customStyle="1" w:styleId="FA6A0516657D428B9A8351FCC8F25C0A">
    <w:name w:val="FA6A0516657D428B9A8351FCC8F25C0A"/>
  </w:style>
  <w:style w:type="paragraph" w:customStyle="1" w:styleId="10AACC5E19594372B2C14410738ABA38">
    <w:name w:val="10AACC5E19594372B2C14410738ABA38"/>
  </w:style>
  <w:style w:type="paragraph" w:customStyle="1" w:styleId="11DDC43CE0B046EE895F1DBE607E00AF">
    <w:name w:val="11DDC43CE0B046EE895F1DBE607E00AF"/>
  </w:style>
  <w:style w:type="paragraph" w:customStyle="1" w:styleId="AFB981CC366242D987F62F783AF28199">
    <w:name w:val="AFB981CC366242D987F62F783AF28199"/>
  </w:style>
  <w:style w:type="paragraph" w:customStyle="1" w:styleId="7AEFB2B8C08643AC8270FB879982F48F">
    <w:name w:val="7AEFB2B8C08643AC8270FB879982F48F"/>
  </w:style>
  <w:style w:type="paragraph" w:customStyle="1" w:styleId="E51163BBC00347EEB9D023DFE5815CF5">
    <w:name w:val="E51163BBC00347EEB9D023DFE5815CF5"/>
  </w:style>
  <w:style w:type="paragraph" w:customStyle="1" w:styleId="9642398DCFB4412289C6686F4EBB40C2">
    <w:name w:val="9642398DCFB4412289C6686F4EBB40C2"/>
  </w:style>
  <w:style w:type="paragraph" w:customStyle="1" w:styleId="F318B62DD8BC497F886E46DD880CDD9F">
    <w:name w:val="F318B62DD8BC497F886E46DD880CDD9F"/>
  </w:style>
  <w:style w:type="paragraph" w:customStyle="1" w:styleId="64610642054F4CB283AF8D5805CADCD8">
    <w:name w:val="64610642054F4CB283AF8D5805CADCD8"/>
  </w:style>
  <w:style w:type="paragraph" w:customStyle="1" w:styleId="D8C95E17D0CF44888DD761204EA20EF3">
    <w:name w:val="D8C95E17D0CF44888DD761204EA20EF3"/>
  </w:style>
  <w:style w:type="paragraph" w:customStyle="1" w:styleId="9E97914612194D2784A7B0FCF3BDF821">
    <w:name w:val="9E97914612194D2784A7B0FCF3BDF821"/>
  </w:style>
  <w:style w:type="paragraph" w:customStyle="1" w:styleId="4EC74DB884AD44FF87AB05338EB63946">
    <w:name w:val="4EC74DB884AD44FF87AB05338EB63946"/>
  </w:style>
  <w:style w:type="paragraph" w:customStyle="1" w:styleId="E64454BCF72340A8BF7B3002AD23067C">
    <w:name w:val="E64454BCF72340A8BF7B3002AD23067C"/>
  </w:style>
  <w:style w:type="paragraph" w:customStyle="1" w:styleId="B241B2B252474F1DA64FF2E7FE052A94">
    <w:name w:val="B241B2B252474F1DA64FF2E7FE052A94"/>
  </w:style>
  <w:style w:type="paragraph" w:customStyle="1" w:styleId="50DA94287E6A40E6B0F111A286AC1FCA">
    <w:name w:val="50DA94287E6A40E6B0F111A286AC1FCA"/>
  </w:style>
  <w:style w:type="paragraph" w:customStyle="1" w:styleId="E3A7F35D6EAC4E11912511985DE9D78A">
    <w:name w:val="E3A7F35D6EAC4E11912511985DE9D78A"/>
  </w:style>
  <w:style w:type="paragraph" w:customStyle="1" w:styleId="2BAD7791FB174CC0902421F6150A9FDD">
    <w:name w:val="2BAD7791FB174CC0902421F6150A9FDD"/>
  </w:style>
  <w:style w:type="paragraph" w:customStyle="1" w:styleId="72F26CC2121D47969CD199B51331991D">
    <w:name w:val="72F26CC2121D47969CD199B51331991D"/>
  </w:style>
  <w:style w:type="paragraph" w:customStyle="1" w:styleId="386D00A79F6A4D8389AA6234A193BEF5">
    <w:name w:val="386D00A79F6A4D8389AA6234A193BEF5"/>
  </w:style>
  <w:style w:type="paragraph" w:customStyle="1" w:styleId="FC0333D1BF3C4A0E9A4D88F5E6759103">
    <w:name w:val="FC0333D1BF3C4A0E9A4D88F5E6759103"/>
  </w:style>
  <w:style w:type="paragraph" w:customStyle="1" w:styleId="B491177BFCAD4DD9AB93A34A9F0A68A6">
    <w:name w:val="B491177BFCAD4DD9AB93A34A9F0A68A6"/>
  </w:style>
  <w:style w:type="paragraph" w:customStyle="1" w:styleId="7A0C96F13FAC4EA69E70EF14DCFCB686">
    <w:name w:val="7A0C96F13FAC4EA69E70EF14DCFCB686"/>
  </w:style>
  <w:style w:type="paragraph" w:customStyle="1" w:styleId="E2B3B2D7350B4A3A82DDEE9A13F61DB6">
    <w:name w:val="E2B3B2D7350B4A3A82DDEE9A13F61DB6"/>
  </w:style>
  <w:style w:type="paragraph" w:customStyle="1" w:styleId="C1D1E7F8C7234E8CAD2996FA60238AA7">
    <w:name w:val="C1D1E7F8C7234E8CAD2996FA60238AA7"/>
  </w:style>
  <w:style w:type="paragraph" w:customStyle="1" w:styleId="86B331801B644CE499EB0B1EB796CABB">
    <w:name w:val="86B331801B644CE499EB0B1EB796CABB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44148D62A8C44B4B920E2F4B3AF0F6D1">
    <w:name w:val="44148D62A8C44B4B920E2F4B3AF0F6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2025-10-02T20:01:00Z</dcterms:created>
  <dcterms:modified xsi:type="dcterms:W3CDTF">2025-10-02T20:25:00Z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